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8D" w:rsidRDefault="00B5068D" w:rsidP="00204A6C">
      <w:pPr>
        <w:ind w:firstLine="0"/>
        <w:jc w:val="center"/>
        <w:rPr>
          <w:sz w:val="22"/>
          <w:szCs w:val="22"/>
        </w:rPr>
      </w:pPr>
      <w:r w:rsidRPr="00304D06">
        <w:rPr>
          <w:sz w:val="22"/>
          <w:szCs w:val="22"/>
        </w:rPr>
        <w:t xml:space="preserve">Сводное расписание отправления транспортных </w:t>
      </w:r>
      <w:r>
        <w:rPr>
          <w:sz w:val="22"/>
          <w:szCs w:val="22"/>
        </w:rPr>
        <w:t>сре</w:t>
      </w:r>
      <w:r w:rsidR="00204A6C">
        <w:rPr>
          <w:sz w:val="22"/>
          <w:szCs w:val="22"/>
        </w:rPr>
        <w:t xml:space="preserve">дств из остановочных пунктов по </w:t>
      </w:r>
      <w:r>
        <w:rPr>
          <w:sz w:val="22"/>
          <w:szCs w:val="22"/>
        </w:rPr>
        <w:t>автобусному</w:t>
      </w:r>
      <w:r w:rsidRPr="00304D06">
        <w:rPr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Pr="00304D06">
        <w:rPr>
          <w:sz w:val="22"/>
          <w:szCs w:val="22"/>
        </w:rPr>
        <w:t>аршрут</w:t>
      </w:r>
      <w:r>
        <w:rPr>
          <w:sz w:val="22"/>
          <w:szCs w:val="22"/>
        </w:rPr>
        <w:t>у</w:t>
      </w:r>
      <w:r w:rsidRPr="00304D06">
        <w:rPr>
          <w:sz w:val="22"/>
          <w:szCs w:val="22"/>
        </w:rPr>
        <w:t xml:space="preserve"> </w:t>
      </w:r>
      <w:r w:rsidR="00565135" w:rsidRPr="00660DD2">
        <w:rPr>
          <w:sz w:val="22"/>
          <w:szCs w:val="22"/>
        </w:rPr>
        <w:t>№92П «</w:t>
      </w:r>
      <w:r w:rsidR="00492FDE">
        <w:rPr>
          <w:sz w:val="22"/>
          <w:szCs w:val="22"/>
        </w:rPr>
        <w:t>У</w:t>
      </w:r>
      <w:r w:rsidR="001E09B1" w:rsidRPr="001E09B1">
        <w:rPr>
          <w:sz w:val="22"/>
          <w:szCs w:val="22"/>
        </w:rPr>
        <w:t>лица Черняховского — 1-я Строительная улица</w:t>
      </w:r>
      <w:r w:rsidR="00565135" w:rsidRPr="00660DD2">
        <w:rPr>
          <w:sz w:val="22"/>
          <w:szCs w:val="22"/>
        </w:rPr>
        <w:t>»</w:t>
      </w:r>
    </w:p>
    <w:p w:rsidR="0044584D" w:rsidRDefault="0044584D" w:rsidP="00204A6C">
      <w:pPr>
        <w:ind w:firstLine="0"/>
        <w:jc w:val="center"/>
        <w:rPr>
          <w:sz w:val="22"/>
          <w:szCs w:val="22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492FDE" w:rsidRPr="00492FDE" w:rsidTr="00492FDE">
        <w:trPr>
          <w:trHeight w:val="660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92FDE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92FDE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492FDE" w:rsidRPr="00492FDE" w:rsidTr="00492FDE">
        <w:trPr>
          <w:trHeight w:val="1275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92FDE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492FDE">
              <w:rPr>
                <w:color w:val="000000"/>
                <w:sz w:val="22"/>
                <w:szCs w:val="22"/>
              </w:rPr>
              <w:br/>
              <w:t>Улица Черняховского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92FDE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492FDE">
              <w:rPr>
                <w:color w:val="000000"/>
                <w:sz w:val="22"/>
                <w:szCs w:val="22"/>
              </w:rPr>
              <w:br/>
              <w:t>1-я Строительная улица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92FDE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492FDE">
              <w:rPr>
                <w:color w:val="000000"/>
                <w:sz w:val="22"/>
                <w:szCs w:val="22"/>
              </w:rPr>
              <w:br/>
              <w:t>Улица Черняховского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92FDE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492FDE">
              <w:rPr>
                <w:color w:val="000000"/>
                <w:sz w:val="22"/>
                <w:szCs w:val="22"/>
              </w:rPr>
              <w:br/>
              <w:t>1-я Строительная улица</w:t>
            </w:r>
          </w:p>
        </w:tc>
      </w:tr>
      <w:tr w:rsidR="00492FDE" w:rsidRPr="00492FDE" w:rsidTr="00492FDE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92FDE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92FDE">
              <w:rPr>
                <w:color w:val="000000"/>
                <w:sz w:val="22"/>
                <w:szCs w:val="22"/>
              </w:rPr>
              <w:t>Время</w:t>
            </w:r>
            <w:r w:rsidRPr="00492FDE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492FDE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492FDE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92FDE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92FDE">
              <w:rPr>
                <w:color w:val="000000"/>
                <w:sz w:val="22"/>
                <w:szCs w:val="22"/>
              </w:rPr>
              <w:t>Время</w:t>
            </w:r>
            <w:r w:rsidRPr="00492FDE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492FDE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492FDE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92FDE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92FDE">
              <w:rPr>
                <w:color w:val="000000"/>
                <w:sz w:val="22"/>
                <w:szCs w:val="22"/>
              </w:rPr>
              <w:t>Время</w:t>
            </w:r>
            <w:r w:rsidRPr="00492FDE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492FDE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492FDE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92FDE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92FDE">
              <w:rPr>
                <w:color w:val="000000"/>
                <w:sz w:val="22"/>
                <w:szCs w:val="22"/>
              </w:rPr>
              <w:t>Время</w:t>
            </w:r>
            <w:r w:rsidRPr="00492FDE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492FDE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492FDE">
              <w:rPr>
                <w:color w:val="000000"/>
                <w:sz w:val="22"/>
                <w:szCs w:val="22"/>
              </w:rPr>
              <w:t>)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6:25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6:35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6:10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6:40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6:15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6:57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6:32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6:55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6:30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7:20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6:55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7:10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6:45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7:42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7:17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7:25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7:00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8:05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7:40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7:40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7:15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8:27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8:02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7:55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7:30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8:50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8:25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8:10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7:45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9:12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8:47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8:25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8:00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9:35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9:10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8:40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8:15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9:57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9:32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8:55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8:30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10:42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10:17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9:10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8:45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11:05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10:40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9:25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9:00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11:50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11:25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9:40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9:15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12:35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12:10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9:55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9:30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12:57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12:32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10:25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10:00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13:20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12:55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10:55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10:30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13:42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13:17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11:25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11:00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14:05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13:40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11:40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11:15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14:27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14:02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11:55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11:30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14:50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14:25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12:10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11:45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15:12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14:47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12:25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12:00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15:35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15:10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12:40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12:15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15:57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15:33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12:55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12:30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16:20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15:55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13:10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12:45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16:42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16:17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13:25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13:00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17:05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16:40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13:55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13:30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17:27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17:02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14:10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13:45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18:12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17:47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14:25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14:00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18:35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18:10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14:40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14:15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19:20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18:55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14:55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14:30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19:40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19:15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15:10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14:45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20:20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19:40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15:25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15:00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21:10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20:00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15:55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15:30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20:35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16:25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16:05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 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16:55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16:35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 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17:05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16:45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 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17:20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17:00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 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17:35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17:15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 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17:45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17:25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 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18:00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17:40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 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18:15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17:55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 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18:25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18:05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 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18:40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18:20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 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18:55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18:35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 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19:05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18:45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 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19:20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19:00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 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19:35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19:15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 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19:45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19:25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 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20:15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20:00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 </w:t>
            </w:r>
          </w:p>
        </w:tc>
      </w:tr>
      <w:tr w:rsidR="00492FDE" w:rsidRPr="00492FDE" w:rsidTr="00492F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21:10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20:35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F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DE" w:rsidRPr="00492FDE" w:rsidRDefault="00492FDE" w:rsidP="00492FDE">
            <w:pPr>
              <w:ind w:firstLine="0"/>
              <w:jc w:val="center"/>
              <w:rPr>
                <w:sz w:val="22"/>
                <w:szCs w:val="22"/>
              </w:rPr>
            </w:pPr>
            <w:r w:rsidRPr="00492FDE">
              <w:rPr>
                <w:sz w:val="22"/>
                <w:szCs w:val="22"/>
              </w:rPr>
              <w:t> </w:t>
            </w:r>
          </w:p>
        </w:tc>
      </w:tr>
    </w:tbl>
    <w:p w:rsidR="00B5068D" w:rsidRPr="00304D06" w:rsidRDefault="00B5068D" w:rsidP="00B5068D">
      <w:pPr>
        <w:ind w:firstLine="709"/>
        <w:jc w:val="center"/>
        <w:rPr>
          <w:sz w:val="22"/>
          <w:szCs w:val="22"/>
        </w:rPr>
      </w:pPr>
      <w:bookmarkStart w:id="0" w:name="_GoBack"/>
      <w:bookmarkEnd w:id="0"/>
    </w:p>
    <w:sectPr w:rsidR="00B5068D" w:rsidRPr="00304D06" w:rsidSect="00B5068D">
      <w:pgSz w:w="11906" w:h="16838"/>
      <w:pgMar w:top="567" w:right="72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8D"/>
    <w:rsid w:val="000C0011"/>
    <w:rsid w:val="000F3395"/>
    <w:rsid w:val="00136101"/>
    <w:rsid w:val="001E09B1"/>
    <w:rsid w:val="00204A6C"/>
    <w:rsid w:val="00245EE6"/>
    <w:rsid w:val="0028003C"/>
    <w:rsid w:val="00293053"/>
    <w:rsid w:val="003C047A"/>
    <w:rsid w:val="0044584D"/>
    <w:rsid w:val="00492FDE"/>
    <w:rsid w:val="004B62D8"/>
    <w:rsid w:val="0056189F"/>
    <w:rsid w:val="00565135"/>
    <w:rsid w:val="007249CC"/>
    <w:rsid w:val="009543D2"/>
    <w:rsid w:val="00994CC0"/>
    <w:rsid w:val="009E1A86"/>
    <w:rsid w:val="00A26E73"/>
    <w:rsid w:val="00A75816"/>
    <w:rsid w:val="00B5068D"/>
    <w:rsid w:val="00BD5EA7"/>
    <w:rsid w:val="00C46F8B"/>
    <w:rsid w:val="00D16F02"/>
    <w:rsid w:val="00D30410"/>
    <w:rsid w:val="00DC4A16"/>
    <w:rsid w:val="00E129A9"/>
    <w:rsid w:val="00E6126B"/>
    <w:rsid w:val="00EE018A"/>
    <w:rsid w:val="00F1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144AA"/>
  <w15:chartTrackingRefBased/>
  <w15:docId w15:val="{98459261-E807-48D9-8373-F3A1C251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068D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C35579AB</Template>
  <TotalTime>17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Анастасия Николаевна</dc:creator>
  <cp:keywords/>
  <dc:description/>
  <cp:lastModifiedBy>Грицаев Никита Владимирович</cp:lastModifiedBy>
  <cp:revision>6</cp:revision>
  <dcterms:created xsi:type="dcterms:W3CDTF">2024-01-26T06:32:00Z</dcterms:created>
  <dcterms:modified xsi:type="dcterms:W3CDTF">2026-04-27T13:27:00Z</dcterms:modified>
</cp:coreProperties>
</file>