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1CF" w:rsidRDefault="00AC41CF" w:rsidP="00AC41CF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средств из остановочных пунктов по 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Pr="003F2095">
        <w:rPr>
          <w:sz w:val="22"/>
          <w:szCs w:val="22"/>
        </w:rPr>
        <w:t>№</w:t>
      </w:r>
      <w:r>
        <w:rPr>
          <w:sz w:val="22"/>
          <w:szCs w:val="22"/>
        </w:rPr>
        <w:t>82</w:t>
      </w:r>
      <w:r w:rsidRPr="003F2095">
        <w:rPr>
          <w:sz w:val="22"/>
          <w:szCs w:val="22"/>
        </w:rPr>
        <w:t>М «</w:t>
      </w:r>
      <w:r w:rsidRPr="00AC41CF">
        <w:rPr>
          <w:color w:val="000000"/>
          <w:sz w:val="22"/>
          <w:szCs w:val="22"/>
        </w:rPr>
        <w:t>Аэропорт — Площадь Комарова</w:t>
      </w:r>
      <w:r w:rsidRPr="003F2095">
        <w:rPr>
          <w:sz w:val="22"/>
          <w:szCs w:val="22"/>
        </w:rPr>
        <w:t>»</w:t>
      </w:r>
    </w:p>
    <w:p w:rsidR="00AC41CF" w:rsidRDefault="00AC41CF" w:rsidP="00AC41CF">
      <w:pPr>
        <w:ind w:firstLine="0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2B55D9" w:rsidRPr="002B55D9" w:rsidTr="002B55D9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B55D9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B55D9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2B55D9" w:rsidRPr="002B55D9" w:rsidTr="002B55D9">
        <w:trPr>
          <w:trHeight w:val="105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B55D9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2B55D9">
              <w:rPr>
                <w:color w:val="000000"/>
                <w:sz w:val="22"/>
                <w:szCs w:val="22"/>
              </w:rPr>
              <w:br/>
              <w:t>Аэропорт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B55D9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2B55D9">
              <w:rPr>
                <w:color w:val="000000"/>
                <w:sz w:val="22"/>
                <w:szCs w:val="22"/>
              </w:rPr>
              <w:br/>
              <w:t>Площадь Комарова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B55D9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2B55D9">
              <w:rPr>
                <w:color w:val="000000"/>
                <w:sz w:val="22"/>
                <w:szCs w:val="22"/>
              </w:rPr>
              <w:br/>
              <w:t>Аэропорт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B55D9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2B55D9">
              <w:rPr>
                <w:color w:val="000000"/>
                <w:sz w:val="22"/>
                <w:szCs w:val="22"/>
              </w:rPr>
              <w:br/>
              <w:t>Площадь Комарова</w:t>
            </w:r>
          </w:p>
        </w:tc>
      </w:tr>
      <w:tr w:rsidR="002B55D9" w:rsidRPr="002B55D9" w:rsidTr="002B55D9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B55D9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B55D9">
              <w:rPr>
                <w:color w:val="000000"/>
                <w:sz w:val="22"/>
                <w:szCs w:val="22"/>
              </w:rPr>
              <w:t>Время</w:t>
            </w:r>
            <w:r w:rsidRPr="002B55D9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2B55D9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2B55D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B55D9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B55D9">
              <w:rPr>
                <w:color w:val="000000"/>
                <w:sz w:val="22"/>
                <w:szCs w:val="22"/>
              </w:rPr>
              <w:t>Время</w:t>
            </w:r>
            <w:r w:rsidRPr="002B55D9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2B55D9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2B55D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B55D9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B55D9">
              <w:rPr>
                <w:color w:val="000000"/>
                <w:sz w:val="22"/>
                <w:szCs w:val="22"/>
              </w:rPr>
              <w:t>Время</w:t>
            </w:r>
            <w:r w:rsidRPr="002B55D9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2B55D9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2B55D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B55D9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B55D9">
              <w:rPr>
                <w:color w:val="000000"/>
                <w:sz w:val="22"/>
                <w:szCs w:val="22"/>
              </w:rPr>
              <w:t>Время</w:t>
            </w:r>
            <w:r w:rsidRPr="002B55D9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2B55D9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2B55D9">
              <w:rPr>
                <w:color w:val="000000"/>
                <w:sz w:val="22"/>
                <w:szCs w:val="22"/>
              </w:rPr>
              <w:t>)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5:30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6:11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6:14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6:28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6:39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6:28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6:13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6:56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7:07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6:42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6:26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7:24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7:35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6:56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6:39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7:52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8:03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7:10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6:52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8:31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7:24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7:06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8:48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8:59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7:38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9:16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9:27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7:52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7:34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9:44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9:55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8:06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7:48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10:07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10:23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8:02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10:30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10:51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8:34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8:16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10:53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11:14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8:48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11:16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11:37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9:10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8:44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11:39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12:00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9:32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8:58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12:02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12:23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9:54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9:12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12:25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12:46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10:16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9:26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12:48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13:09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10:38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9:40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13:16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13:32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10:57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9:54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13:44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13:55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11:16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10:16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14:12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14:23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11:35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10:38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14:40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14:51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11:54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15:03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15:19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12:13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11:22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15:26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15:47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12:32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11:44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15:49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16:10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12:51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12:03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16:12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16:33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13:08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12:22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16:35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16:56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13:25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12:41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16:58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17:19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13:42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17:21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17:42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13:59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13:19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17:44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18:05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14:16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13:38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18:07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18:28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14:33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13:57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18:51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14:50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14:14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19:14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15:07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14:31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19:30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19:37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15:24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14:48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20:00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20:07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15:38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15:05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20:30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20:37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15:52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15:22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21:00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21:07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16:06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15:39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21:30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21:37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16:20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15:56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22:00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22:07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16:34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16:13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22:30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22:37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16:48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16:30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17:02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16:44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17:16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16:58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17:30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17:12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17:44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17:26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17:58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18:12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17:54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18:26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18:08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18:22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18:36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19:20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18:50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19:40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19:04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20:00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19:24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20:20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19:46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20:40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20:06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21:00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20:26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21:20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20:46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21:40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21:06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22:00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21:26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22:20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21:56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</w:tr>
      <w:tr w:rsidR="002B55D9" w:rsidRPr="002B55D9" w:rsidTr="002B55D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22:40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22:26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55D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5D9" w:rsidRPr="002B55D9" w:rsidRDefault="002B55D9" w:rsidP="002B55D9">
            <w:pPr>
              <w:ind w:firstLine="0"/>
              <w:jc w:val="center"/>
              <w:rPr>
                <w:sz w:val="22"/>
                <w:szCs w:val="22"/>
              </w:rPr>
            </w:pPr>
            <w:r w:rsidRPr="002B55D9">
              <w:rPr>
                <w:sz w:val="22"/>
                <w:szCs w:val="22"/>
              </w:rPr>
              <w:t> </w:t>
            </w:r>
          </w:p>
        </w:tc>
      </w:tr>
    </w:tbl>
    <w:p w:rsidR="002B55D9" w:rsidRDefault="002B55D9" w:rsidP="00AC41CF">
      <w:pPr>
        <w:ind w:firstLine="0"/>
        <w:jc w:val="center"/>
        <w:rPr>
          <w:sz w:val="22"/>
          <w:szCs w:val="22"/>
        </w:rPr>
      </w:pPr>
      <w:bookmarkStart w:id="0" w:name="_GoBack"/>
      <w:bookmarkEnd w:id="0"/>
    </w:p>
    <w:p w:rsidR="00E72572" w:rsidRDefault="00E72572"/>
    <w:sectPr w:rsidR="00E72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C68"/>
    <w:rsid w:val="002B55D9"/>
    <w:rsid w:val="006C0C68"/>
    <w:rsid w:val="009B3F49"/>
    <w:rsid w:val="00AC41CF"/>
    <w:rsid w:val="00E7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5ACC8"/>
  <w15:chartTrackingRefBased/>
  <w15:docId w15:val="{A7A41EB2-FAEA-495D-9672-59DDFB75D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C41C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D08F240A</Template>
  <TotalTime>3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Грицаев Никита Владимирович</dc:creator>
  <cp:keywords/>
  <dc:description/>
  <cp:lastModifiedBy>Грицаев Никита Владимирович</cp:lastModifiedBy>
  <cp:revision>4</cp:revision>
  <dcterms:created xsi:type="dcterms:W3CDTF">2025-02-10T06:15:00Z</dcterms:created>
  <dcterms:modified xsi:type="dcterms:W3CDTF">2026-04-27T13:24:00Z</dcterms:modified>
</cp:coreProperties>
</file>