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0131D8" w:rsidRPr="003F2095">
        <w:rPr>
          <w:sz w:val="22"/>
          <w:szCs w:val="22"/>
        </w:rPr>
        <w:t>№</w:t>
      </w:r>
      <w:r w:rsidR="00341B7E">
        <w:rPr>
          <w:sz w:val="22"/>
          <w:szCs w:val="22"/>
        </w:rPr>
        <w:t>75</w:t>
      </w:r>
      <w:r w:rsidR="000131D8" w:rsidRPr="003F2095">
        <w:rPr>
          <w:sz w:val="22"/>
          <w:szCs w:val="22"/>
        </w:rPr>
        <w:t>М «</w:t>
      </w:r>
      <w:r w:rsidR="00341B7E" w:rsidRPr="00341B7E">
        <w:rPr>
          <w:color w:val="000000"/>
          <w:sz w:val="22"/>
          <w:szCs w:val="22"/>
        </w:rPr>
        <w:t>Онкологический центр — 3-я Агрегатная улица</w:t>
      </w:r>
      <w:r w:rsidR="000131D8" w:rsidRPr="003F2095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6A7AEB" w:rsidRPr="006A7AEB" w:rsidTr="006A7AEB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6A7AEB" w:rsidRPr="006A7AEB" w:rsidTr="006A7AEB">
        <w:trPr>
          <w:trHeight w:val="121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6A7AEB">
              <w:rPr>
                <w:color w:val="000000"/>
                <w:sz w:val="22"/>
                <w:szCs w:val="22"/>
              </w:rPr>
              <w:br/>
              <w:t>Онкологический центр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6A7AEB">
              <w:rPr>
                <w:color w:val="000000"/>
                <w:sz w:val="22"/>
                <w:szCs w:val="22"/>
              </w:rPr>
              <w:br/>
              <w:t>3-я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6A7AEB">
              <w:rPr>
                <w:color w:val="000000"/>
                <w:sz w:val="22"/>
                <w:szCs w:val="22"/>
              </w:rPr>
              <w:br/>
              <w:t>Онкологический центр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6A7AEB">
              <w:rPr>
                <w:color w:val="000000"/>
                <w:sz w:val="22"/>
                <w:szCs w:val="22"/>
              </w:rPr>
              <w:br/>
              <w:t>3-я Агрегатная улица</w:t>
            </w:r>
          </w:p>
        </w:tc>
      </w:tr>
      <w:tr w:rsidR="006A7AEB" w:rsidRPr="006A7AEB" w:rsidTr="006A7AEB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Время</w:t>
            </w:r>
            <w:r w:rsidRPr="006A7AE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A7AE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A7AE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Время</w:t>
            </w:r>
            <w:r w:rsidRPr="006A7AE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A7AE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A7AE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Время</w:t>
            </w:r>
            <w:r w:rsidRPr="006A7AE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A7AE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A7AE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A7AEB">
              <w:rPr>
                <w:color w:val="000000"/>
                <w:sz w:val="22"/>
                <w:szCs w:val="22"/>
              </w:rPr>
              <w:t>Время</w:t>
            </w:r>
            <w:r w:rsidRPr="006A7AEB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6A7AEB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6A7AEB">
              <w:rPr>
                <w:color w:val="000000"/>
                <w:sz w:val="22"/>
                <w:szCs w:val="22"/>
              </w:rPr>
              <w:t>)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5:00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5:28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6:00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6:35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6:54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7:06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7:26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7:42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7:56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8:17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8:35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8:53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9:11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8:59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9:47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10:05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10:43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10:53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11:10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11:30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11:50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12:10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12:27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11:58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12:45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13:03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13:21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13:41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14:00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14:19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14:40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15:05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15:26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16:02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16:20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16:37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16:57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17:15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17:35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17:53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18:16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18:42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19:18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19:54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</w:tr>
      <w:tr w:rsidR="006A7AEB" w:rsidRPr="006A7AEB" w:rsidTr="006A7AEB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7AEB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sz w:val="22"/>
                <w:szCs w:val="22"/>
              </w:rPr>
            </w:pPr>
            <w:r w:rsidRPr="006A7AEB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AEB" w:rsidRPr="006A7AEB" w:rsidRDefault="006A7AEB" w:rsidP="006A7AEB">
            <w:pPr>
              <w:ind w:firstLine="0"/>
              <w:jc w:val="center"/>
              <w:rPr>
                <w:color w:val="9C0006"/>
                <w:sz w:val="22"/>
                <w:szCs w:val="22"/>
              </w:rPr>
            </w:pPr>
            <w:r w:rsidRPr="006A7AEB">
              <w:rPr>
                <w:color w:val="9C0006"/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815FE"/>
    <w:rsid w:val="000C0011"/>
    <w:rsid w:val="000F3395"/>
    <w:rsid w:val="00102F39"/>
    <w:rsid w:val="00140568"/>
    <w:rsid w:val="00167636"/>
    <w:rsid w:val="001C46AC"/>
    <w:rsid w:val="00204A6C"/>
    <w:rsid w:val="00245EE6"/>
    <w:rsid w:val="0028003C"/>
    <w:rsid w:val="00293053"/>
    <w:rsid w:val="00341B7E"/>
    <w:rsid w:val="0044584D"/>
    <w:rsid w:val="0056189F"/>
    <w:rsid w:val="00565135"/>
    <w:rsid w:val="006A7AEB"/>
    <w:rsid w:val="007249CC"/>
    <w:rsid w:val="009543D2"/>
    <w:rsid w:val="00994CC0"/>
    <w:rsid w:val="00A75816"/>
    <w:rsid w:val="00B5068D"/>
    <w:rsid w:val="00BD5EA7"/>
    <w:rsid w:val="00C46F8B"/>
    <w:rsid w:val="00D16F02"/>
    <w:rsid w:val="00DC4A16"/>
    <w:rsid w:val="00E129A9"/>
    <w:rsid w:val="00E6126B"/>
    <w:rsid w:val="00EE018A"/>
    <w:rsid w:val="00F02F09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B141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C52DE6F1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4</cp:revision>
  <dcterms:created xsi:type="dcterms:W3CDTF">2025-11-21T07:16:00Z</dcterms:created>
  <dcterms:modified xsi:type="dcterms:W3CDTF">2026-08-21T14:03:00Z</dcterms:modified>
</cp:coreProperties>
</file>