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bCs/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AC0CEA" w:rsidRPr="00CB4924">
        <w:rPr>
          <w:sz w:val="22"/>
          <w:szCs w:val="22"/>
        </w:rPr>
        <w:t>№59Г «</w:t>
      </w:r>
      <w:r w:rsidR="00852D82" w:rsidRPr="00852D82">
        <w:rPr>
          <w:bCs/>
          <w:sz w:val="22"/>
          <w:szCs w:val="22"/>
        </w:rPr>
        <w:t>3-я Агрегатная улица — Силикатный проезд</w:t>
      </w:r>
      <w:r w:rsidR="00AC0CEA" w:rsidRPr="00CB4924">
        <w:rPr>
          <w:sz w:val="22"/>
          <w:szCs w:val="22"/>
        </w:rPr>
        <w:t>»</w:t>
      </w:r>
    </w:p>
    <w:p w:rsidR="00A75679" w:rsidRDefault="00A75679" w:rsidP="008E2372">
      <w:pPr>
        <w:ind w:firstLine="0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E2468F" w:rsidRPr="00E2468F" w:rsidTr="00E2468F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68F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68F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E2468F" w:rsidRPr="00E2468F" w:rsidTr="00E2468F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68F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E2468F">
              <w:rPr>
                <w:color w:val="000000"/>
                <w:sz w:val="22"/>
                <w:szCs w:val="22"/>
              </w:rPr>
              <w:br/>
              <w:t>3-я Агрегатная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68F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E2468F">
              <w:rPr>
                <w:color w:val="000000"/>
                <w:sz w:val="22"/>
                <w:szCs w:val="22"/>
              </w:rPr>
              <w:br/>
              <w:t>Силикатный проезд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68F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E2468F">
              <w:rPr>
                <w:color w:val="000000"/>
                <w:sz w:val="22"/>
                <w:szCs w:val="22"/>
              </w:rPr>
              <w:br/>
              <w:t>3-я Агрегатная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68F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E2468F">
              <w:rPr>
                <w:color w:val="000000"/>
                <w:sz w:val="22"/>
                <w:szCs w:val="22"/>
              </w:rPr>
              <w:br/>
              <w:t>Силикатный проезд</w:t>
            </w:r>
          </w:p>
        </w:tc>
      </w:tr>
      <w:tr w:rsidR="00E2468F" w:rsidRPr="00E2468F" w:rsidTr="00E2468F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68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68F">
              <w:rPr>
                <w:color w:val="000000"/>
                <w:sz w:val="22"/>
                <w:szCs w:val="22"/>
              </w:rPr>
              <w:t>Время</w:t>
            </w:r>
            <w:r w:rsidRPr="00E2468F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68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68F">
              <w:rPr>
                <w:color w:val="000000"/>
                <w:sz w:val="22"/>
                <w:szCs w:val="22"/>
              </w:rPr>
              <w:t>Время</w:t>
            </w:r>
            <w:r w:rsidRPr="00E2468F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68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68F">
              <w:rPr>
                <w:color w:val="000000"/>
                <w:sz w:val="22"/>
                <w:szCs w:val="22"/>
              </w:rPr>
              <w:t>Время</w:t>
            </w:r>
            <w:r w:rsidRPr="00E2468F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68F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468F">
              <w:rPr>
                <w:color w:val="000000"/>
                <w:sz w:val="22"/>
                <w:szCs w:val="22"/>
              </w:rPr>
              <w:t>Время</w:t>
            </w:r>
            <w:r w:rsidRPr="00E2468F">
              <w:rPr>
                <w:color w:val="000000"/>
                <w:sz w:val="22"/>
                <w:szCs w:val="22"/>
              </w:rPr>
              <w:br/>
              <w:t>(чч:мм)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5:40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5:42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5:42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5:57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6:06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5:54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5:54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6:24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6:32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6:06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6:06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6:51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6:58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7:25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7:45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7:52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6:42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6:42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8:12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8:19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6:54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6:54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8:39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8:46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7:06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7:06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9:06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9:13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9:33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9:40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10:07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7:42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7:42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10:22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10:34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7:54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7:54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10:44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11:01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11:06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11:28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8:18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8:18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11:28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11:50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11:50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12:12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8:43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8:42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12:12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12:34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8:56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8:54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12:34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12:56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9:16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9:06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12:56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13:18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9:36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9:18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13:18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13:40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9:56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13:40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14:02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10:12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9:42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14:02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14:24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10:28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9:54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14:24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14:46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10:44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10:07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14:46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15:08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15:08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15:30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11:16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10:40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15:52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11:32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15:52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16:14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11:48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16:14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16:36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12:04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11:36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16:36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16:58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12:17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11:52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16:58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17:20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12:33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12:08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17:42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12:49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12:24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17:42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18:04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13:05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12:40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18:04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18:26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13:21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12:56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18:48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13:37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13:12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18:53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19:10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13:53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13:28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19:32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14:09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13:41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19:47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19:54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14:25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13:57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20:14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20:21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14:38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14:13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20:41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20:48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14:54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14:29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21:08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21:15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15:10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14:45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21:35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21:42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15:23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15:01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22:02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22:09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15:36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15:17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15:49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15:33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16:02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15:49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16:02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16:28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16:41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16:34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16:54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16:47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17:07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17:26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17:46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17:39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17:59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17:52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18:12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18:05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18:18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18:38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18:31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18:51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18:44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19:11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18:57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19:31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19:51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19:23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20:07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19:36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20:23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19:55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20:39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20:15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20:55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20:35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21:11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20:55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21:27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21:15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21:43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21:31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21:59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21:47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  <w:tr w:rsidR="00E2468F" w:rsidRPr="00E2468F" w:rsidTr="00E2468F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22:15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22:03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2468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68F" w:rsidRPr="00E2468F" w:rsidRDefault="00E2468F" w:rsidP="00E2468F">
            <w:pPr>
              <w:ind w:firstLine="0"/>
              <w:jc w:val="center"/>
              <w:rPr>
                <w:sz w:val="22"/>
                <w:szCs w:val="22"/>
              </w:rPr>
            </w:pPr>
            <w:r w:rsidRPr="00E2468F">
              <w:rPr>
                <w:sz w:val="22"/>
                <w:szCs w:val="22"/>
              </w:rPr>
              <w:t> </w:t>
            </w:r>
          </w:p>
        </w:tc>
      </w:tr>
    </w:tbl>
    <w:p w:rsidR="000045C4" w:rsidRPr="00045363" w:rsidRDefault="000045C4" w:rsidP="000045C4">
      <w:pPr>
        <w:ind w:firstLine="709"/>
        <w:jc w:val="both"/>
        <w:rPr>
          <w:sz w:val="22"/>
          <w:szCs w:val="22"/>
        </w:rPr>
      </w:pPr>
      <w:bookmarkStart w:id="0" w:name="_GoBack"/>
      <w:bookmarkEnd w:id="0"/>
    </w:p>
    <w:p w:rsidR="00B5068D" w:rsidRDefault="00B5068D" w:rsidP="008E2372">
      <w:pPr>
        <w:ind w:firstLine="0"/>
        <w:rPr>
          <w:sz w:val="22"/>
          <w:szCs w:val="22"/>
        </w:rPr>
      </w:pPr>
    </w:p>
    <w:sectPr w:rsidR="00B5068D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372" w:rsidRDefault="008E2372" w:rsidP="008E2372">
      <w:r>
        <w:separator/>
      </w:r>
    </w:p>
  </w:endnote>
  <w:endnote w:type="continuationSeparator" w:id="0">
    <w:p w:rsidR="008E2372" w:rsidRDefault="008E2372" w:rsidP="008E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372" w:rsidRDefault="008E2372" w:rsidP="008E2372">
      <w:r>
        <w:separator/>
      </w:r>
    </w:p>
  </w:footnote>
  <w:footnote w:type="continuationSeparator" w:id="0">
    <w:p w:rsidR="008E2372" w:rsidRDefault="008E2372" w:rsidP="008E2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045C4"/>
    <w:rsid w:val="000131D8"/>
    <w:rsid w:val="00086E27"/>
    <w:rsid w:val="000C0011"/>
    <w:rsid w:val="000F3395"/>
    <w:rsid w:val="00102F39"/>
    <w:rsid w:val="00204A6C"/>
    <w:rsid w:val="00245EE6"/>
    <w:rsid w:val="0028003C"/>
    <w:rsid w:val="00293053"/>
    <w:rsid w:val="004168AD"/>
    <w:rsid w:val="0044584D"/>
    <w:rsid w:val="0056189F"/>
    <w:rsid w:val="00565135"/>
    <w:rsid w:val="005769BD"/>
    <w:rsid w:val="006A0AC1"/>
    <w:rsid w:val="006B76C4"/>
    <w:rsid w:val="007249CC"/>
    <w:rsid w:val="00825AE3"/>
    <w:rsid w:val="00852D82"/>
    <w:rsid w:val="008E2372"/>
    <w:rsid w:val="00903120"/>
    <w:rsid w:val="009543D2"/>
    <w:rsid w:val="00994CC0"/>
    <w:rsid w:val="00997753"/>
    <w:rsid w:val="00A75679"/>
    <w:rsid w:val="00A75816"/>
    <w:rsid w:val="00A947EE"/>
    <w:rsid w:val="00AC0CEA"/>
    <w:rsid w:val="00B5068D"/>
    <w:rsid w:val="00BD5EA7"/>
    <w:rsid w:val="00C123F0"/>
    <w:rsid w:val="00C46F8B"/>
    <w:rsid w:val="00CA3188"/>
    <w:rsid w:val="00D16F02"/>
    <w:rsid w:val="00DC4A16"/>
    <w:rsid w:val="00DD757E"/>
    <w:rsid w:val="00E129A9"/>
    <w:rsid w:val="00E2468F"/>
    <w:rsid w:val="00E6126B"/>
    <w:rsid w:val="00EE018A"/>
    <w:rsid w:val="00F1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5A029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3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23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E23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237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1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7D1D5BB8</Template>
  <TotalTime>3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2023-10-26T10:42:00Z</dcterms:created>
  <dcterms:modified xsi:type="dcterms:W3CDTF">2026-04-27T13:19:00Z</dcterms:modified>
</cp:coreProperties>
</file>