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9543D2" w:rsidRPr="001566D5">
        <w:rPr>
          <w:sz w:val="22"/>
          <w:szCs w:val="22"/>
        </w:rPr>
        <w:t>№45П «</w:t>
      </w:r>
      <w:r w:rsidR="000B1D40" w:rsidRPr="000B1D40">
        <w:rPr>
          <w:sz w:val="22"/>
          <w:szCs w:val="22"/>
        </w:rPr>
        <w:t>Торговый центр «Европа»</w:t>
      </w:r>
      <w:r w:rsidR="000B1D40" w:rsidRPr="000B1D40">
        <w:t xml:space="preserve"> </w:t>
      </w:r>
      <w:r w:rsidR="000B1D40" w:rsidRPr="000B1D40">
        <w:rPr>
          <w:sz w:val="22"/>
          <w:szCs w:val="22"/>
        </w:rPr>
        <w:t>—</w:t>
      </w:r>
      <w:r w:rsidR="000B1D40">
        <w:rPr>
          <w:sz w:val="22"/>
          <w:szCs w:val="22"/>
        </w:rPr>
        <w:t xml:space="preserve"> </w:t>
      </w:r>
      <w:r w:rsidR="00A67DEE">
        <w:rPr>
          <w:sz w:val="22"/>
          <w:szCs w:val="22"/>
        </w:rPr>
        <w:t>У</w:t>
      </w:r>
      <w:r w:rsidR="000B1D40" w:rsidRPr="000B1D40">
        <w:rPr>
          <w:sz w:val="22"/>
          <w:szCs w:val="22"/>
        </w:rPr>
        <w:t>лица Ильича</w:t>
      </w:r>
      <w:r w:rsidR="000B1D40">
        <w:rPr>
          <w:sz w:val="22"/>
          <w:szCs w:val="22"/>
        </w:rPr>
        <w:t xml:space="preserve"> </w:t>
      </w:r>
      <w:r w:rsidR="000B1D40" w:rsidRPr="000B1D40">
        <w:rPr>
          <w:sz w:val="22"/>
          <w:szCs w:val="22"/>
        </w:rPr>
        <w:t>—</w:t>
      </w:r>
      <w:r w:rsidR="000B1D40">
        <w:rPr>
          <w:sz w:val="22"/>
          <w:szCs w:val="22"/>
        </w:rPr>
        <w:t xml:space="preserve"> </w:t>
      </w:r>
      <w:r w:rsidR="000B1D40" w:rsidRPr="001566D5">
        <w:rPr>
          <w:sz w:val="22"/>
          <w:szCs w:val="22"/>
        </w:rPr>
        <w:t>«</w:t>
      </w:r>
      <w:r w:rsidR="000B1D40" w:rsidRPr="000B1D40">
        <w:rPr>
          <w:sz w:val="22"/>
          <w:szCs w:val="22"/>
        </w:rPr>
        <w:t>Торговый центр «Европа»</w:t>
      </w:r>
      <w:r w:rsidR="009543D2" w:rsidRPr="001566D5">
        <w:rPr>
          <w:sz w:val="22"/>
          <w:szCs w:val="22"/>
        </w:rPr>
        <w:t>»</w:t>
      </w:r>
    </w:p>
    <w:p w:rsidR="00F03695" w:rsidRPr="00B272A6" w:rsidRDefault="00F03695" w:rsidP="00204A6C">
      <w:pPr>
        <w:ind w:firstLine="0"/>
        <w:jc w:val="center"/>
        <w:rPr>
          <w:b/>
          <w:i/>
          <w:sz w:val="22"/>
          <w:szCs w:val="22"/>
          <w:u w:val="single"/>
        </w:rPr>
      </w:pPr>
      <w:bookmarkStart w:id="0" w:name="_GoBack"/>
      <w:bookmarkEnd w:id="0"/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3360"/>
        <w:gridCol w:w="1120"/>
        <w:gridCol w:w="3360"/>
      </w:tblGrid>
      <w:tr w:rsidR="00A67DEE" w:rsidRPr="00A67DEE" w:rsidTr="00A67DEE">
        <w:trPr>
          <w:trHeight w:val="660"/>
        </w:trPr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A67DEE" w:rsidRPr="00A67DEE" w:rsidTr="00A67DEE">
        <w:trPr>
          <w:trHeight w:val="1050"/>
        </w:trPr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A67DEE">
              <w:rPr>
                <w:color w:val="000000"/>
                <w:sz w:val="22"/>
                <w:szCs w:val="22"/>
              </w:rPr>
              <w:br/>
              <w:t>ТЦ "Европа"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A67DEE">
              <w:rPr>
                <w:color w:val="000000"/>
                <w:sz w:val="22"/>
                <w:szCs w:val="22"/>
              </w:rPr>
              <w:br/>
              <w:t>ТЦ "Европа"</w:t>
            </w:r>
          </w:p>
        </w:tc>
      </w:tr>
      <w:tr w:rsidR="00A67DEE" w:rsidRPr="00A67DEE" w:rsidTr="00A67DEE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Время</w:t>
            </w:r>
            <w:r w:rsidRPr="00A67DE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A67DE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A67DE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67DEE">
              <w:rPr>
                <w:color w:val="000000"/>
                <w:sz w:val="22"/>
                <w:szCs w:val="22"/>
              </w:rPr>
              <w:t>Время</w:t>
            </w:r>
            <w:r w:rsidRPr="00A67DE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A67DE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A67DEE">
              <w:rPr>
                <w:color w:val="000000"/>
                <w:sz w:val="22"/>
                <w:szCs w:val="22"/>
              </w:rPr>
              <w:t>)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5:15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6:20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6:29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6:49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7:18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7:47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8:01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8:16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8:30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7:56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8:45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8:59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9:14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9:28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9:43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9:57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10:26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10:55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11:10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11:39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12:08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12:37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9:52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13:06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13:20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13:35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13:49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14:04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14:18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11:38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14:33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11:58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14:47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15:16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12:36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15:45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16:14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16:43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16:58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17:27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17:56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13:44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18:10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14:03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18:25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18:39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14:42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18:54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19:08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15:21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19:23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15:40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19:37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20:06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20:21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20:35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21:04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21:33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22:02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19:51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21:09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  <w:tr w:rsidR="00A67DEE" w:rsidRPr="00A67DEE" w:rsidTr="00A67DE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21:47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7D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DEE" w:rsidRPr="00A67DEE" w:rsidRDefault="00A67DEE" w:rsidP="00A67DEE">
            <w:pPr>
              <w:ind w:firstLine="0"/>
              <w:jc w:val="center"/>
              <w:rPr>
                <w:sz w:val="22"/>
                <w:szCs w:val="22"/>
              </w:rPr>
            </w:pPr>
            <w:r w:rsidRPr="00A67DEE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A57B0"/>
    <w:rsid w:val="000B1D40"/>
    <w:rsid w:val="000F3395"/>
    <w:rsid w:val="00175E26"/>
    <w:rsid w:val="00204A6C"/>
    <w:rsid w:val="00245EE6"/>
    <w:rsid w:val="002A3881"/>
    <w:rsid w:val="003D220B"/>
    <w:rsid w:val="0044584D"/>
    <w:rsid w:val="00455AB5"/>
    <w:rsid w:val="0056189F"/>
    <w:rsid w:val="007249CC"/>
    <w:rsid w:val="00776CE2"/>
    <w:rsid w:val="009543D2"/>
    <w:rsid w:val="00A67DEE"/>
    <w:rsid w:val="00A75816"/>
    <w:rsid w:val="00B272A6"/>
    <w:rsid w:val="00B32A09"/>
    <w:rsid w:val="00B5068D"/>
    <w:rsid w:val="00BD5EA7"/>
    <w:rsid w:val="00C46F8B"/>
    <w:rsid w:val="00D16F02"/>
    <w:rsid w:val="00EE018A"/>
    <w:rsid w:val="00F03695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0777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9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40DDD611</Template>
  <TotalTime>12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10</cp:revision>
  <dcterms:created xsi:type="dcterms:W3CDTF">2024-01-26T06:35:00Z</dcterms:created>
  <dcterms:modified xsi:type="dcterms:W3CDTF">2026-04-27T12:57:00Z</dcterms:modified>
</cp:coreProperties>
</file>