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66" w:rsidRDefault="001D1F66" w:rsidP="005E7AB8">
      <w:pPr>
        <w:ind w:firstLine="0"/>
        <w:jc w:val="center"/>
        <w:rPr>
          <w:sz w:val="22"/>
          <w:szCs w:val="22"/>
        </w:rPr>
      </w:pPr>
      <w:r w:rsidRPr="006D03B4">
        <w:rPr>
          <w:sz w:val="22"/>
          <w:szCs w:val="22"/>
        </w:rPr>
        <w:t>Сводное расписание отправления транспортных средств из остановочных пунктов</w:t>
      </w:r>
    </w:p>
    <w:p w:rsidR="001E718E" w:rsidRPr="005E2929" w:rsidRDefault="001663B9" w:rsidP="005E7AB8">
      <w:pPr>
        <w:ind w:firstLine="0"/>
        <w:jc w:val="center"/>
        <w:rPr>
          <w:sz w:val="22"/>
          <w:szCs w:val="22"/>
        </w:rPr>
      </w:pPr>
      <w:r w:rsidRPr="005E2929">
        <w:rPr>
          <w:sz w:val="22"/>
          <w:szCs w:val="22"/>
        </w:rPr>
        <w:t xml:space="preserve">по </w:t>
      </w:r>
      <w:r w:rsidR="005D6399">
        <w:rPr>
          <w:sz w:val="22"/>
          <w:szCs w:val="22"/>
        </w:rPr>
        <w:t>авто</w:t>
      </w:r>
      <w:r w:rsidR="00315283" w:rsidRPr="005E2929">
        <w:rPr>
          <w:sz w:val="22"/>
          <w:szCs w:val="22"/>
        </w:rPr>
        <w:t>бусн</w:t>
      </w:r>
      <w:r w:rsidR="00A51D66" w:rsidRPr="005E2929">
        <w:rPr>
          <w:sz w:val="22"/>
          <w:szCs w:val="22"/>
        </w:rPr>
        <w:t>ому</w:t>
      </w:r>
      <w:r w:rsidRPr="005E2929">
        <w:rPr>
          <w:sz w:val="22"/>
          <w:szCs w:val="22"/>
        </w:rPr>
        <w:t xml:space="preserve"> маршруту </w:t>
      </w:r>
      <w:r w:rsidR="00956DCF" w:rsidRPr="005E2929">
        <w:rPr>
          <w:sz w:val="22"/>
          <w:szCs w:val="22"/>
        </w:rPr>
        <w:t>№</w:t>
      </w:r>
      <w:r w:rsidR="005D6399">
        <w:rPr>
          <w:sz w:val="22"/>
          <w:szCs w:val="22"/>
        </w:rPr>
        <w:t>43Г</w:t>
      </w:r>
      <w:r w:rsidR="00956DCF" w:rsidRPr="005E2929">
        <w:rPr>
          <w:sz w:val="22"/>
          <w:szCs w:val="22"/>
        </w:rPr>
        <w:t xml:space="preserve"> </w:t>
      </w:r>
      <w:r w:rsidR="005D6399" w:rsidRPr="00304D06">
        <w:rPr>
          <w:sz w:val="22"/>
          <w:szCs w:val="22"/>
        </w:rPr>
        <w:t>«</w:t>
      </w:r>
      <w:r w:rsidR="007E58D4">
        <w:rPr>
          <w:rFonts w:eastAsia="Andale Sans UI"/>
          <w:bCs/>
          <w:kern w:val="1"/>
          <w:sz w:val="22"/>
          <w:szCs w:val="22"/>
        </w:rPr>
        <w:t>У</w:t>
      </w:r>
      <w:r w:rsidR="004F670A" w:rsidRPr="004F670A">
        <w:rPr>
          <w:rFonts w:eastAsia="Andale Sans UI"/>
          <w:bCs/>
          <w:kern w:val="1"/>
          <w:sz w:val="22"/>
          <w:szCs w:val="22"/>
        </w:rPr>
        <w:t>лица Малышева — Садовое общество «Курск»</w:t>
      </w:r>
      <w:r w:rsidR="004F670A">
        <w:rPr>
          <w:rFonts w:eastAsia="Andale Sans UI"/>
          <w:bCs/>
          <w:kern w:val="1"/>
          <w:sz w:val="22"/>
          <w:szCs w:val="22"/>
        </w:rPr>
        <w:t xml:space="preserve"> </w:t>
      </w:r>
      <w:r w:rsidR="004F670A" w:rsidRPr="004F670A">
        <w:rPr>
          <w:rFonts w:eastAsia="Andale Sans UI"/>
          <w:bCs/>
          <w:kern w:val="1"/>
          <w:sz w:val="22"/>
          <w:szCs w:val="22"/>
        </w:rPr>
        <w:t>—</w:t>
      </w:r>
      <w:r w:rsidR="004F670A">
        <w:rPr>
          <w:rFonts w:eastAsia="Andale Sans UI"/>
          <w:bCs/>
          <w:kern w:val="1"/>
          <w:sz w:val="22"/>
          <w:szCs w:val="22"/>
        </w:rPr>
        <w:t xml:space="preserve"> </w:t>
      </w:r>
      <w:r w:rsidR="007E58D4">
        <w:rPr>
          <w:rFonts w:eastAsia="Andale Sans UI"/>
          <w:bCs/>
          <w:kern w:val="1"/>
          <w:sz w:val="22"/>
          <w:szCs w:val="22"/>
        </w:rPr>
        <w:t>У</w:t>
      </w:r>
      <w:r w:rsidR="004F670A" w:rsidRPr="004F670A">
        <w:rPr>
          <w:rFonts w:eastAsia="Andale Sans UI"/>
          <w:bCs/>
          <w:kern w:val="1"/>
          <w:sz w:val="22"/>
          <w:szCs w:val="22"/>
        </w:rPr>
        <w:t>лица Малышева</w:t>
      </w:r>
      <w:r w:rsidR="005D6399" w:rsidRPr="00304D06">
        <w:rPr>
          <w:sz w:val="22"/>
          <w:szCs w:val="22"/>
        </w:rPr>
        <w:t>»</w:t>
      </w:r>
    </w:p>
    <w:p w:rsidR="005D6399" w:rsidRPr="00304D06" w:rsidRDefault="005D6399" w:rsidP="005D6399">
      <w:pPr>
        <w:ind w:firstLine="709"/>
        <w:jc w:val="both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7E58D4" w:rsidRPr="007E58D4" w:rsidTr="007E58D4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7E58D4" w:rsidRPr="007E58D4" w:rsidTr="007E58D4">
        <w:trPr>
          <w:trHeight w:val="136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E58D4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E58D4">
              <w:rPr>
                <w:color w:val="000000"/>
                <w:sz w:val="22"/>
                <w:szCs w:val="22"/>
              </w:rPr>
              <w:br/>
              <w:t>Садовое общество «Курск»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E58D4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E58D4">
              <w:rPr>
                <w:color w:val="000000"/>
                <w:sz w:val="22"/>
                <w:szCs w:val="22"/>
              </w:rPr>
              <w:br/>
              <w:t>Садовое общество «Курск»</w:t>
            </w:r>
          </w:p>
        </w:tc>
      </w:tr>
      <w:tr w:rsidR="007E58D4" w:rsidRPr="007E58D4" w:rsidTr="007E58D4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Время</w:t>
            </w:r>
            <w:r w:rsidRPr="007E58D4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E58D4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E58D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Время</w:t>
            </w:r>
            <w:r w:rsidRPr="007E58D4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E58D4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E58D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Время</w:t>
            </w:r>
            <w:r w:rsidRPr="007E58D4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E58D4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E58D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E58D4">
              <w:rPr>
                <w:color w:val="000000"/>
                <w:sz w:val="22"/>
                <w:szCs w:val="22"/>
              </w:rPr>
              <w:t>Время</w:t>
            </w:r>
            <w:r w:rsidRPr="007E58D4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E58D4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E58D4">
              <w:rPr>
                <w:color w:val="000000"/>
                <w:sz w:val="22"/>
                <w:szCs w:val="22"/>
              </w:rPr>
              <w:t>)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5:30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6:25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7:10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8:00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8:25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8:50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9:15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10:05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10:30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10:55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11:20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12:10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11:40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12:35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13:00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13:25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14:15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15:05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15:30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16:20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17:10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17:35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18:00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18:25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19:15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20:05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20:50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21:40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  <w:tr w:rsidR="007E58D4" w:rsidRPr="007E58D4" w:rsidTr="007E58D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21:20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8D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D4" w:rsidRPr="007E58D4" w:rsidRDefault="007E58D4" w:rsidP="007E58D4">
            <w:pPr>
              <w:ind w:firstLine="0"/>
              <w:jc w:val="center"/>
              <w:rPr>
                <w:sz w:val="22"/>
                <w:szCs w:val="22"/>
              </w:rPr>
            </w:pPr>
            <w:r w:rsidRPr="007E58D4">
              <w:rPr>
                <w:sz w:val="22"/>
                <w:szCs w:val="22"/>
              </w:rPr>
              <w:t> </w:t>
            </w:r>
          </w:p>
        </w:tc>
      </w:tr>
    </w:tbl>
    <w:p w:rsidR="001A7A0F" w:rsidRPr="007707AF" w:rsidRDefault="001A7A0F" w:rsidP="004F670A">
      <w:pPr>
        <w:ind w:firstLine="0"/>
        <w:jc w:val="both"/>
        <w:rPr>
          <w:sz w:val="16"/>
          <w:szCs w:val="16"/>
        </w:rPr>
      </w:pPr>
      <w:bookmarkStart w:id="0" w:name="_GoBack"/>
      <w:bookmarkEnd w:id="0"/>
    </w:p>
    <w:p w:rsidR="00A51D66" w:rsidRDefault="00A51D66" w:rsidP="005E2929">
      <w:pPr>
        <w:ind w:firstLine="709"/>
        <w:jc w:val="center"/>
        <w:rPr>
          <w:sz w:val="22"/>
          <w:szCs w:val="22"/>
        </w:rPr>
      </w:pPr>
    </w:p>
    <w:sectPr w:rsidR="00A51D66" w:rsidSect="001663B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66"/>
    <w:rsid w:val="000532E6"/>
    <w:rsid w:val="00082C01"/>
    <w:rsid w:val="00090D70"/>
    <w:rsid w:val="00096847"/>
    <w:rsid w:val="00125792"/>
    <w:rsid w:val="0016155B"/>
    <w:rsid w:val="001663B9"/>
    <w:rsid w:val="001804E1"/>
    <w:rsid w:val="001A7A0F"/>
    <w:rsid w:val="001D150B"/>
    <w:rsid w:val="001D1F66"/>
    <w:rsid w:val="001E718E"/>
    <w:rsid w:val="00221410"/>
    <w:rsid w:val="00236B55"/>
    <w:rsid w:val="002E0086"/>
    <w:rsid w:val="00306B31"/>
    <w:rsid w:val="00315283"/>
    <w:rsid w:val="00361F75"/>
    <w:rsid w:val="0036669D"/>
    <w:rsid w:val="00403AAE"/>
    <w:rsid w:val="00465460"/>
    <w:rsid w:val="004764A4"/>
    <w:rsid w:val="004821AD"/>
    <w:rsid w:val="00486D81"/>
    <w:rsid w:val="004C37DF"/>
    <w:rsid w:val="004C59A7"/>
    <w:rsid w:val="004E0F0D"/>
    <w:rsid w:val="004F670A"/>
    <w:rsid w:val="00506F82"/>
    <w:rsid w:val="005D6399"/>
    <w:rsid w:val="005E2929"/>
    <w:rsid w:val="005E7AB8"/>
    <w:rsid w:val="006042AF"/>
    <w:rsid w:val="006122E1"/>
    <w:rsid w:val="0062387A"/>
    <w:rsid w:val="00633398"/>
    <w:rsid w:val="00652F76"/>
    <w:rsid w:val="006C0DD8"/>
    <w:rsid w:val="007122BA"/>
    <w:rsid w:val="00730F2F"/>
    <w:rsid w:val="00776B4C"/>
    <w:rsid w:val="007E23ED"/>
    <w:rsid w:val="007E58D4"/>
    <w:rsid w:val="008721E5"/>
    <w:rsid w:val="0088055B"/>
    <w:rsid w:val="008B4013"/>
    <w:rsid w:val="008B66CF"/>
    <w:rsid w:val="008D6B34"/>
    <w:rsid w:val="00943A0F"/>
    <w:rsid w:val="00954093"/>
    <w:rsid w:val="00956DCF"/>
    <w:rsid w:val="00976F62"/>
    <w:rsid w:val="00986D9E"/>
    <w:rsid w:val="009C01CA"/>
    <w:rsid w:val="00A51D66"/>
    <w:rsid w:val="00A715E4"/>
    <w:rsid w:val="00AF4AB5"/>
    <w:rsid w:val="00B1108D"/>
    <w:rsid w:val="00BF6626"/>
    <w:rsid w:val="00C07C5C"/>
    <w:rsid w:val="00C320BC"/>
    <w:rsid w:val="00C3616B"/>
    <w:rsid w:val="00C92B64"/>
    <w:rsid w:val="00D12E62"/>
    <w:rsid w:val="00D15CA7"/>
    <w:rsid w:val="00D322B1"/>
    <w:rsid w:val="00D754E0"/>
    <w:rsid w:val="00D96096"/>
    <w:rsid w:val="00DC5DD9"/>
    <w:rsid w:val="00DD79AB"/>
    <w:rsid w:val="00EB7673"/>
    <w:rsid w:val="00ED3AB7"/>
    <w:rsid w:val="00F35A72"/>
    <w:rsid w:val="00F50AA0"/>
    <w:rsid w:val="00F74E68"/>
    <w:rsid w:val="00F85CD1"/>
    <w:rsid w:val="00F9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BFD6"/>
  <w15:chartTrackingRefBased/>
  <w15:docId w15:val="{EB13E1DB-BF99-443E-A36F-3EE8592B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1F66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51D66"/>
    <w:rPr>
      <w:color w:val="666699"/>
      <w:w w:val="100"/>
      <w:position w:val="-1"/>
      <w:u w:val="non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2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90FF1510</Template>
  <TotalTime>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6</cp:revision>
  <dcterms:created xsi:type="dcterms:W3CDTF">2023-10-02T07:14:00Z</dcterms:created>
  <dcterms:modified xsi:type="dcterms:W3CDTF">2026-04-27T12:56:00Z</dcterms:modified>
</cp:coreProperties>
</file>