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bCs/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A947EE" w:rsidRPr="00CB4924">
        <w:rPr>
          <w:sz w:val="22"/>
          <w:szCs w:val="22"/>
        </w:rPr>
        <w:t>№42М «</w:t>
      </w:r>
      <w:r w:rsidR="00DF6506" w:rsidRPr="00DF6506">
        <w:rPr>
          <w:bCs/>
          <w:sz w:val="22"/>
          <w:szCs w:val="22"/>
        </w:rPr>
        <w:t>Школа № 23 — 2-я Агрегатная улица</w:t>
      </w:r>
      <w:r w:rsidR="00A947EE" w:rsidRPr="00CB4924">
        <w:rPr>
          <w:sz w:val="22"/>
          <w:szCs w:val="22"/>
        </w:rPr>
        <w:t>»</w:t>
      </w:r>
    </w:p>
    <w:p w:rsidR="00C123F0" w:rsidRDefault="00C123F0" w:rsidP="00204A6C">
      <w:pPr>
        <w:ind w:firstLine="0"/>
        <w:jc w:val="center"/>
        <w:rPr>
          <w:bCs/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D65296" w:rsidRPr="00D65296" w:rsidTr="00D65296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65296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65296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D65296" w:rsidRPr="00D65296" w:rsidTr="00D65296">
        <w:trPr>
          <w:trHeight w:val="105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65296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D65296">
              <w:rPr>
                <w:color w:val="000000"/>
                <w:sz w:val="22"/>
                <w:szCs w:val="22"/>
              </w:rPr>
              <w:br/>
              <w:t>Школа № 23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65296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D65296">
              <w:rPr>
                <w:color w:val="000000"/>
                <w:sz w:val="22"/>
                <w:szCs w:val="22"/>
              </w:rPr>
              <w:br/>
              <w:t>2-я Агрегатная улица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65296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D65296">
              <w:rPr>
                <w:color w:val="000000"/>
                <w:sz w:val="22"/>
                <w:szCs w:val="22"/>
              </w:rPr>
              <w:br/>
              <w:t>Школа № 23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65296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D65296">
              <w:rPr>
                <w:color w:val="000000"/>
                <w:sz w:val="22"/>
                <w:szCs w:val="22"/>
              </w:rPr>
              <w:br/>
              <w:t>2-я Агрегатная улица</w:t>
            </w:r>
          </w:p>
        </w:tc>
      </w:tr>
      <w:tr w:rsidR="00D65296" w:rsidRPr="00D65296" w:rsidTr="00D65296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6529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65296">
              <w:rPr>
                <w:color w:val="000000"/>
                <w:sz w:val="22"/>
                <w:szCs w:val="22"/>
              </w:rPr>
              <w:t>Время</w:t>
            </w:r>
            <w:r w:rsidRPr="00D6529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D6529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D6529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6529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65296">
              <w:rPr>
                <w:color w:val="000000"/>
                <w:sz w:val="22"/>
                <w:szCs w:val="22"/>
              </w:rPr>
              <w:t>Время</w:t>
            </w:r>
            <w:r w:rsidRPr="00D6529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D6529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D6529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6529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65296">
              <w:rPr>
                <w:color w:val="000000"/>
                <w:sz w:val="22"/>
                <w:szCs w:val="22"/>
              </w:rPr>
              <w:t>Время</w:t>
            </w:r>
            <w:r w:rsidRPr="00D6529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D6529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D6529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6529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65296">
              <w:rPr>
                <w:color w:val="000000"/>
                <w:sz w:val="22"/>
                <w:szCs w:val="22"/>
              </w:rPr>
              <w:t>Время</w:t>
            </w:r>
            <w:r w:rsidRPr="00D6529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D6529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D65296">
              <w:rPr>
                <w:color w:val="000000"/>
                <w:sz w:val="22"/>
                <w:szCs w:val="22"/>
              </w:rPr>
              <w:t>)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5:45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6:02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6:08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6:05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6:13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6:24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6:32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6:24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6:48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6:56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6:33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6:35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7:12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7:20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6:44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6:46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7:36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7:44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6:55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6:59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8:08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7:06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7:08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8:24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8:32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7:17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7:19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8:56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7:28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9:12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9:20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7:39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7:41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9:36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9:44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7:50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7:52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10:08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8:01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8:03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10:16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10:32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8:12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8:14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10:32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10:44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8:23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10:48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10:56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8:34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8:36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11:04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11:12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8:45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8:47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11:20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11:28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9:01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8:58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11:36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11:44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9:17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9:09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11:52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12:00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9:33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12:08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12:16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9:49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9:31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12:24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12:32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10:05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9:42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12:40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12:48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10:18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9:58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12:56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13:04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10:31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10:14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13:12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13:20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10:44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10:30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13:28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13:36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10:57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10:46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13:44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13:52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11:10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11:02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14:00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14:08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11:23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11:15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14:16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14:24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11:36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11:28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14:32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14:40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11:49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11:41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14:48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14:56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12:02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11:54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15:04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15:12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12:15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12:07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15:20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15:28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12:28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12:20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15:36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15:44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12:41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12:33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15:52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16:00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12:54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12:46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16:08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16:16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13:07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12:59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16:24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16:32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13:20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13:12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16:40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16:48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13:33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13:25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16:56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17:04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13:46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13:38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17:12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17:20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13:59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13:51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17:28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17:36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14:12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14:04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17:44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17:52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14:25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14:17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18:08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14:38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14:30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18:16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18:24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14:51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14:43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18:32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18:40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15:04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14:56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18:56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18:56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15:15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15:09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19:12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15:26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15:22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19:44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19:28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15:37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15:35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20:08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19:52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15:48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15:48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20:32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20:16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15:59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16:01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20:56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20:40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16:10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16:12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21:20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21:04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16:21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16:23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21:45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21:28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16:32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16:34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22:10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21:52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16:43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16:45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22:35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22:16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16:54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16:56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22:41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17:05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17:07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17:16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17:18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17:27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17:29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17:38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17:49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17:51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18:02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18:11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18:13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18:22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18:24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18:33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18:35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18:44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18:46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18:58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19:16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19:32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19:22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19:48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19:41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20:04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19:57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20:13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20:36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20:29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20:52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20:45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21:08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21:01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21:24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21:17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21:39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21:33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21:54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21:49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22:09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22:04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22:22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22:19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22:35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22:34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22:48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23:04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  <w:tr w:rsidR="00D65296" w:rsidRPr="00D65296" w:rsidTr="00D652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23:01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52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96" w:rsidRPr="00D65296" w:rsidRDefault="00D65296" w:rsidP="00D65296">
            <w:pPr>
              <w:ind w:firstLine="0"/>
              <w:jc w:val="center"/>
              <w:rPr>
                <w:sz w:val="22"/>
                <w:szCs w:val="22"/>
              </w:rPr>
            </w:pPr>
            <w:r w:rsidRPr="00D65296">
              <w:rPr>
                <w:sz w:val="22"/>
                <w:szCs w:val="22"/>
              </w:rPr>
              <w:t> </w:t>
            </w:r>
          </w:p>
        </w:tc>
      </w:tr>
    </w:tbl>
    <w:p w:rsidR="00083419" w:rsidRPr="00304789" w:rsidRDefault="00083419" w:rsidP="00DF6506">
      <w:pPr>
        <w:ind w:firstLine="0"/>
        <w:jc w:val="both"/>
        <w:rPr>
          <w:sz w:val="22"/>
          <w:szCs w:val="22"/>
        </w:rPr>
      </w:pPr>
      <w:bookmarkStart w:id="0" w:name="_GoBack"/>
      <w:bookmarkEnd w:id="0"/>
    </w:p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131D8"/>
    <w:rsid w:val="00083419"/>
    <w:rsid w:val="00086E27"/>
    <w:rsid w:val="000C0011"/>
    <w:rsid w:val="000F3395"/>
    <w:rsid w:val="00102F39"/>
    <w:rsid w:val="001B28DF"/>
    <w:rsid w:val="00204A6C"/>
    <w:rsid w:val="00245EE6"/>
    <w:rsid w:val="0028003C"/>
    <w:rsid w:val="00293053"/>
    <w:rsid w:val="0044584D"/>
    <w:rsid w:val="0056189F"/>
    <w:rsid w:val="00565135"/>
    <w:rsid w:val="006515C1"/>
    <w:rsid w:val="0068761C"/>
    <w:rsid w:val="006A0AC1"/>
    <w:rsid w:val="006B76C4"/>
    <w:rsid w:val="007249CC"/>
    <w:rsid w:val="00825AE3"/>
    <w:rsid w:val="00903120"/>
    <w:rsid w:val="009543D2"/>
    <w:rsid w:val="009544E0"/>
    <w:rsid w:val="00994CC0"/>
    <w:rsid w:val="00A75816"/>
    <w:rsid w:val="00A947EE"/>
    <w:rsid w:val="00B5068D"/>
    <w:rsid w:val="00BD5EA7"/>
    <w:rsid w:val="00C123F0"/>
    <w:rsid w:val="00C46F8B"/>
    <w:rsid w:val="00D16F02"/>
    <w:rsid w:val="00D65296"/>
    <w:rsid w:val="00DC4A16"/>
    <w:rsid w:val="00DD757E"/>
    <w:rsid w:val="00DF6506"/>
    <w:rsid w:val="00E129A9"/>
    <w:rsid w:val="00E25345"/>
    <w:rsid w:val="00E6126B"/>
    <w:rsid w:val="00EE018A"/>
    <w:rsid w:val="00F149A7"/>
    <w:rsid w:val="00FF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D14BA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AC3901C9</Template>
  <TotalTime>9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6</cp:revision>
  <dcterms:created xsi:type="dcterms:W3CDTF">2023-10-31T11:36:00Z</dcterms:created>
  <dcterms:modified xsi:type="dcterms:W3CDTF">2026-04-27T12:54:00Z</dcterms:modified>
</cp:coreProperties>
</file>